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45A" w:rsidRDefault="00B121C3" w:rsidP="00491111">
      <w:r>
        <w:rPr>
          <w:noProof/>
          <w:lang w:eastAsia="nl-NL"/>
        </w:rPr>
        <w:drawing>
          <wp:inline distT="0" distB="0" distL="0" distR="0" wp14:anchorId="537FA95C" wp14:editId="4E446085">
            <wp:extent cx="5681943" cy="65595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5696" cy="656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Default="00B121C3">
      <w:r>
        <w:br w:type="page"/>
      </w:r>
    </w:p>
    <w:p w:rsidR="00B121C3" w:rsidRDefault="00B121C3" w:rsidP="00491111">
      <w:r>
        <w:rPr>
          <w:noProof/>
          <w:lang w:eastAsia="nl-NL"/>
        </w:rPr>
        <w:lastRenderedPageBreak/>
        <w:drawing>
          <wp:inline distT="0" distB="0" distL="0" distR="0" wp14:anchorId="7950BB19" wp14:editId="2926B63A">
            <wp:extent cx="5205062" cy="52260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5062" cy="52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Default="00B121C3" w:rsidP="00491111">
      <w:r>
        <w:rPr>
          <w:noProof/>
          <w:lang w:eastAsia="nl-NL"/>
        </w:rPr>
        <w:drawing>
          <wp:inline distT="0" distB="0" distL="0" distR="0" wp14:anchorId="508D749C" wp14:editId="152030A8">
            <wp:extent cx="5340055" cy="24955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3582" cy="24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Default="00B121C3">
      <w:r>
        <w:br w:type="page"/>
      </w:r>
    </w:p>
    <w:p w:rsidR="00B121C3" w:rsidRDefault="00B121C3" w:rsidP="00491111">
      <w:r>
        <w:rPr>
          <w:noProof/>
          <w:lang w:eastAsia="nl-NL"/>
        </w:rPr>
        <w:drawing>
          <wp:inline distT="0" distB="0" distL="0" distR="0" wp14:anchorId="69D547C3" wp14:editId="43481C5A">
            <wp:extent cx="5280561" cy="11049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10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Default="00B121C3" w:rsidP="00491111">
      <w:r>
        <w:rPr>
          <w:noProof/>
          <w:lang w:eastAsia="nl-NL"/>
        </w:rPr>
        <w:drawing>
          <wp:inline distT="0" distB="0" distL="0" distR="0" wp14:anchorId="1CCD1043" wp14:editId="43A7A419">
            <wp:extent cx="5114132" cy="56007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9291" cy="560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Default="00B121C3" w:rsidP="00491111">
      <w:r>
        <w:rPr>
          <w:noProof/>
          <w:lang w:eastAsia="nl-NL"/>
        </w:rPr>
        <w:drawing>
          <wp:inline distT="0" distB="0" distL="0" distR="0" wp14:anchorId="4E298F5A" wp14:editId="2B6D56F3">
            <wp:extent cx="5394569" cy="13970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569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Default="00B121C3">
      <w:r>
        <w:br w:type="page"/>
      </w:r>
    </w:p>
    <w:p w:rsidR="00B121C3" w:rsidRDefault="00B121C3" w:rsidP="00491111">
      <w:r>
        <w:rPr>
          <w:noProof/>
          <w:lang w:eastAsia="nl-NL"/>
        </w:rPr>
        <w:drawing>
          <wp:inline distT="0" distB="0" distL="0" distR="0" wp14:anchorId="7D3A0D98" wp14:editId="37286D17">
            <wp:extent cx="5291328" cy="1600200"/>
            <wp:effectExtent l="0" t="0" r="508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Default="00B121C3" w:rsidP="00491111">
      <w:r>
        <w:rPr>
          <w:noProof/>
          <w:lang w:eastAsia="nl-NL"/>
        </w:rPr>
        <w:drawing>
          <wp:inline distT="0" distB="0" distL="0" distR="0" wp14:anchorId="2CC3DDE0" wp14:editId="7CB7EDD8">
            <wp:extent cx="5221936" cy="26162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5427" cy="26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Default="00B121C3">
      <w:r>
        <w:br w:type="page"/>
      </w:r>
    </w:p>
    <w:p w:rsidR="00B121C3" w:rsidRDefault="00B121C3" w:rsidP="00491111">
      <w:r>
        <w:rPr>
          <w:noProof/>
          <w:lang w:eastAsia="nl-NL"/>
        </w:rPr>
        <w:drawing>
          <wp:inline distT="0" distB="0" distL="0" distR="0" wp14:anchorId="72A8FDEA" wp14:editId="2610AED6">
            <wp:extent cx="5524500" cy="8012717"/>
            <wp:effectExtent l="0" t="0" r="0" b="762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7020" cy="801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Default="00B121C3">
      <w:r>
        <w:br w:type="page"/>
      </w:r>
    </w:p>
    <w:p w:rsidR="00B121C3" w:rsidRDefault="00B121C3" w:rsidP="00491111">
      <w:r>
        <w:rPr>
          <w:noProof/>
          <w:lang w:eastAsia="nl-NL"/>
        </w:rPr>
        <w:drawing>
          <wp:inline distT="0" distB="0" distL="0" distR="0" wp14:anchorId="26E9139B" wp14:editId="56A1DCF3">
            <wp:extent cx="5250525" cy="5416550"/>
            <wp:effectExtent l="0" t="0" r="762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0525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Default="00B121C3" w:rsidP="00491111">
      <w:r>
        <w:rPr>
          <w:noProof/>
          <w:lang w:eastAsia="nl-NL"/>
        </w:rPr>
        <w:drawing>
          <wp:inline distT="0" distB="0" distL="0" distR="0" wp14:anchorId="1F2B9918" wp14:editId="2D0D5A9A">
            <wp:extent cx="5294593" cy="2927350"/>
            <wp:effectExtent l="0" t="0" r="1905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0972" cy="293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Default="00B121C3">
      <w:r>
        <w:br w:type="page"/>
      </w:r>
    </w:p>
    <w:p w:rsidR="00B121C3" w:rsidRDefault="00B121C3" w:rsidP="00491111">
      <w:r>
        <w:rPr>
          <w:noProof/>
          <w:lang w:eastAsia="nl-NL"/>
        </w:rPr>
        <w:drawing>
          <wp:inline distT="0" distB="0" distL="0" distR="0" wp14:anchorId="344AE1F9" wp14:editId="243BA2DF">
            <wp:extent cx="5199294" cy="3181350"/>
            <wp:effectExtent l="0" t="0" r="190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4909" cy="318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Default="00B121C3" w:rsidP="00491111">
      <w:r>
        <w:rPr>
          <w:noProof/>
          <w:lang w:eastAsia="nl-NL"/>
        </w:rPr>
        <w:drawing>
          <wp:inline distT="0" distB="0" distL="0" distR="0" wp14:anchorId="1CA7AC3D" wp14:editId="4ED1182D">
            <wp:extent cx="5200650" cy="4178911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4892" cy="41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Default="00B121C3">
      <w:r>
        <w:br w:type="page"/>
      </w:r>
    </w:p>
    <w:p w:rsidR="00B121C3" w:rsidRDefault="00B121C3" w:rsidP="00491111">
      <w:r>
        <w:rPr>
          <w:noProof/>
          <w:lang w:eastAsia="nl-NL"/>
        </w:rPr>
        <w:drawing>
          <wp:inline distT="0" distB="0" distL="0" distR="0" wp14:anchorId="4D31CAFD" wp14:editId="1BD6F0A1">
            <wp:extent cx="5207000" cy="4069250"/>
            <wp:effectExtent l="0" t="0" r="0" b="762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1376" cy="407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C3" w:rsidRPr="00491111" w:rsidRDefault="00B121C3" w:rsidP="00491111">
      <w:bookmarkStart w:id="0" w:name="_GoBack"/>
      <w:bookmarkEnd w:id="0"/>
    </w:p>
    <w:sectPr w:rsidR="00B121C3" w:rsidRPr="00491111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45A" w:rsidRDefault="0068745A" w:rsidP="007A256D">
      <w:pPr>
        <w:spacing w:after="0" w:line="240" w:lineRule="auto"/>
      </w:pPr>
      <w:r>
        <w:separator/>
      </w:r>
    </w:p>
  </w:endnote>
  <w:endnote w:type="continuationSeparator" w:id="0">
    <w:p w:rsidR="0068745A" w:rsidRDefault="0068745A" w:rsidP="007A2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98499"/>
      <w:docPartObj>
        <w:docPartGallery w:val="Page Numbers (Bottom of Page)"/>
        <w:docPartUnique/>
      </w:docPartObj>
    </w:sdtPr>
    <w:sdtEndPr/>
    <w:sdtContent>
      <w:p w:rsidR="0068745A" w:rsidRDefault="0068745A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1C3">
          <w:rPr>
            <w:noProof/>
          </w:rPr>
          <w:t>8</w:t>
        </w:r>
        <w:r>
          <w:fldChar w:fldCharType="end"/>
        </w:r>
      </w:p>
    </w:sdtContent>
  </w:sdt>
  <w:p w:rsidR="0068745A" w:rsidRDefault="0068745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45A" w:rsidRDefault="0068745A" w:rsidP="007A256D">
      <w:pPr>
        <w:spacing w:after="0" w:line="240" w:lineRule="auto"/>
      </w:pPr>
      <w:r>
        <w:separator/>
      </w:r>
    </w:p>
  </w:footnote>
  <w:footnote w:type="continuationSeparator" w:id="0">
    <w:p w:rsidR="0068745A" w:rsidRDefault="0068745A" w:rsidP="007A2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45A" w:rsidRDefault="0068745A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65DEAD" wp14:editId="4C1C717B">
              <wp:simplePos x="0" y="0"/>
              <wp:positionH relativeFrom="column">
                <wp:posOffset>-207645</wp:posOffset>
              </wp:positionH>
              <wp:positionV relativeFrom="paragraph">
                <wp:posOffset>-30480</wp:posOffset>
              </wp:positionV>
              <wp:extent cx="5283200" cy="336550"/>
              <wp:effectExtent l="0" t="0" r="0" b="6350"/>
              <wp:wrapNone/>
              <wp:docPr id="30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0" cy="3365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45A" w:rsidRPr="007A256D" w:rsidRDefault="0068745A" w:rsidP="007A256D">
                          <w:pP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KE05 Ondernemen - </w:t>
                          </w:r>
                          <w:r w:rsidRPr="007A256D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Hoofdstuk </w:t>
                          </w:r>
                          <w:r w:rsidR="00491111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3</w:t>
                          </w:r>
                          <w:r w:rsidRPr="007A256D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="00491111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Bedrijfsidee</w:t>
                          </w:r>
                        </w:p>
                        <w:p w:rsidR="0068745A" w:rsidRDefault="0068745A" w:rsidP="007A25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16.35pt;margin-top:-2.4pt;width:416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" fillcolor="#92cddc [1944]" stroked="f">
              <v:textbox>
                <w:txbxContent>
                  <w:p w:rsidR="0068745A" w:rsidRPr="007A256D" w:rsidRDefault="0068745A" w:rsidP="007A256D">
                    <w:pPr>
                      <w:rPr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KE05 Ondernemen - </w:t>
                    </w:r>
                    <w:r w:rsidRPr="007A256D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Hoofdstuk </w:t>
                    </w:r>
                    <w:r w:rsidR="00491111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3</w:t>
                    </w:r>
                    <w:r w:rsidRPr="007A256D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  <w:r w:rsidR="00491111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Bedrijfsidee</w:t>
                    </w:r>
                  </w:p>
                  <w:p w:rsidR="0068745A" w:rsidRDefault="0068745A" w:rsidP="007A256D"/>
                </w:txbxContent>
              </v:textbox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4D8F1E" wp14:editId="7B784E6E">
              <wp:simplePos x="0" y="0"/>
              <wp:positionH relativeFrom="column">
                <wp:posOffset>5037455</wp:posOffset>
              </wp:positionH>
              <wp:positionV relativeFrom="paragraph">
                <wp:posOffset>-36830</wp:posOffset>
              </wp:positionV>
              <wp:extent cx="914400" cy="336550"/>
              <wp:effectExtent l="0" t="0" r="0" b="6350"/>
              <wp:wrapNone/>
              <wp:docPr id="2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36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45A" w:rsidRPr="007A256D" w:rsidRDefault="0068745A" w:rsidP="007A256D">
                          <w:pPr>
                            <w:rPr>
                              <w:b/>
                              <w:color w:val="92CDDC" w:themeColor="accent5" w:themeTint="99"/>
                              <w:sz w:val="32"/>
                              <w:szCs w:val="32"/>
                            </w:rPr>
                          </w:pPr>
                          <w:r w:rsidRPr="007A256D">
                            <w:rPr>
                              <w:b/>
                              <w:color w:val="92CDDC" w:themeColor="accent5" w:themeTint="99"/>
                              <w:sz w:val="32"/>
                              <w:szCs w:val="32"/>
                            </w:rPr>
                            <w:t>Theorie</w:t>
                          </w:r>
                        </w:p>
                        <w:p w:rsidR="0068745A" w:rsidRDefault="0068745A" w:rsidP="007A25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96.65pt;margin-top:-2.9pt;width:1in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" fillcolor="white [3212]" stroked="f">
              <v:textbox>
                <w:txbxContent>
                  <w:p w:rsidR="0068745A" w:rsidRPr="007A256D" w:rsidRDefault="0068745A" w:rsidP="007A256D">
                    <w:pPr>
                      <w:rPr>
                        <w:b/>
                        <w:color w:val="92CDDC" w:themeColor="accent5" w:themeTint="99"/>
                        <w:sz w:val="32"/>
                        <w:szCs w:val="32"/>
                      </w:rPr>
                    </w:pPr>
                    <w:r w:rsidRPr="007A256D">
                      <w:rPr>
                        <w:b/>
                        <w:color w:val="92CDDC" w:themeColor="accent5" w:themeTint="99"/>
                        <w:sz w:val="32"/>
                        <w:szCs w:val="32"/>
                      </w:rPr>
                      <w:t>Theorie</w:t>
                    </w:r>
                  </w:p>
                  <w:p w:rsidR="0068745A" w:rsidRDefault="0068745A" w:rsidP="007A256D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28"/>
    <w:rsid w:val="00491111"/>
    <w:rsid w:val="0068745A"/>
    <w:rsid w:val="00750ACA"/>
    <w:rsid w:val="007A256D"/>
    <w:rsid w:val="00B121C3"/>
    <w:rsid w:val="00D467F2"/>
    <w:rsid w:val="00F4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A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256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7A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A256D"/>
  </w:style>
  <w:style w:type="paragraph" w:styleId="Voettekst">
    <w:name w:val="footer"/>
    <w:basedOn w:val="Standaard"/>
    <w:link w:val="VoettekstChar"/>
    <w:uiPriority w:val="99"/>
    <w:unhideWhenUsed/>
    <w:rsid w:val="007A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A25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A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256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7A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A256D"/>
  </w:style>
  <w:style w:type="paragraph" w:styleId="Voettekst">
    <w:name w:val="footer"/>
    <w:basedOn w:val="Standaard"/>
    <w:link w:val="VoettekstChar"/>
    <w:uiPriority w:val="99"/>
    <w:unhideWhenUsed/>
    <w:rsid w:val="007A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A2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3B7CA360.dotm</Template>
  <TotalTime>29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Anthonie Meuleman</dc:creator>
  <cp:keywords/>
  <dc:description/>
  <cp:lastModifiedBy>Anthonie Meuleman</cp:lastModifiedBy>
  <cp:revision>4</cp:revision>
  <dcterms:created xsi:type="dcterms:W3CDTF">2019-09-26T11:01:00Z</dcterms:created>
  <dcterms:modified xsi:type="dcterms:W3CDTF">2019-10-10T11:50:00Z</dcterms:modified>
</cp:coreProperties>
</file>